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7F943BE4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014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9FC21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" fillcolor="#0147bc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47FF8244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4CA965B" w:rsidR="00756FB6" w:rsidRPr="00756FB6" w:rsidRDefault="00691A12" w:rsidP="00691A12">
      <w:pPr>
        <w:tabs>
          <w:tab w:val="left" w:pos="1622"/>
        </w:tabs>
      </w:pPr>
      <w:r>
        <w:tab/>
      </w:r>
    </w:p>
    <w:sectPr w:rsidR="00756FB6" w:rsidRPr="00756FB6" w:rsidSect="00C4206D">
      <w:headerReference w:type="default" r:id="rId8"/>
      <w:footerReference w:type="default" r:id="rId9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E0BFA" w14:textId="77777777" w:rsidR="00E64995" w:rsidRDefault="00E64995" w:rsidP="005F5D5F">
      <w:pPr>
        <w:spacing w:after="0" w:line="240" w:lineRule="auto"/>
      </w:pPr>
      <w:r>
        <w:separator/>
      </w:r>
    </w:p>
  </w:endnote>
  <w:endnote w:type="continuationSeparator" w:id="0">
    <w:p w14:paraId="134619BC" w14:textId="77777777" w:rsidR="00E64995" w:rsidRDefault="00E64995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64717" w14:textId="618D0A33" w:rsidR="0065565A" w:rsidRPr="0065565A" w:rsidRDefault="00691A12" w:rsidP="0065565A">
    <w:pPr>
      <w:pStyle w:val="Footer"/>
      <w:jc w:val="center"/>
      <w:rPr>
        <w:color w:val="1A51A4"/>
        <w:sz w:val="20"/>
        <w:szCs w:val="20"/>
      </w:rPr>
    </w:pPr>
    <w:r w:rsidRPr="00691A12">
      <w:rPr>
        <w:b/>
        <w:bCs/>
        <w:color w:val="EA6E00"/>
        <w:sz w:val="20"/>
        <w:szCs w:val="20"/>
      </w:rPr>
      <w:t>Monarch Academy</w:t>
    </w:r>
    <w:r w:rsidR="0065565A" w:rsidRPr="00691A12">
      <w:rPr>
        <w:b/>
        <w:bCs/>
        <w:color w:val="EA6E00"/>
        <w:sz w:val="20"/>
        <w:szCs w:val="20"/>
      </w:rPr>
      <w:t xml:space="preserve"> </w:t>
    </w:r>
    <w:r w:rsidR="0065565A"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24916B" w14:textId="77777777" w:rsidR="00E64995" w:rsidRDefault="00E64995" w:rsidP="005F5D5F">
      <w:pPr>
        <w:spacing w:after="0" w:line="240" w:lineRule="auto"/>
      </w:pPr>
      <w:r>
        <w:separator/>
      </w:r>
    </w:p>
  </w:footnote>
  <w:footnote w:type="continuationSeparator" w:id="0">
    <w:p w14:paraId="270EE9A0" w14:textId="77777777" w:rsidR="00E64995" w:rsidRDefault="00E64995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A7C37" w14:textId="5F344908" w:rsidR="001B605E" w:rsidRDefault="00691A12" w:rsidP="00691A12">
    <w:pPr>
      <w:pStyle w:val="Header"/>
      <w:tabs>
        <w:tab w:val="left" w:pos="6210"/>
      </w:tabs>
      <w:jc w:val="center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297BD" wp14:editId="0B59656A">
              <wp:simplePos x="0" y="0"/>
              <wp:positionH relativeFrom="column">
                <wp:posOffset>4758623</wp:posOffset>
              </wp:positionH>
              <wp:positionV relativeFrom="paragraph">
                <wp:posOffset>-2139</wp:posOffset>
              </wp:positionV>
              <wp:extent cx="2550695" cy="914400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EA6E00"/>
                          </a:gs>
                          <a:gs pos="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BFA2A73" id="Rectangle 4" o:spid="_x0000_s1026" style="position:absolute;margin-left:374.7pt;margin-top:-.15pt;width:200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" fillcolor="white [3212]" stroked="f" strokeweight="1.5pt">
              <v:fill color2="#ea6e00" angle="90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59442922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2550695" cy="914400"/>
              <wp:effectExtent l="0" t="0" r="254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25AF317" id="Rectangle 1" o:spid="_x0000_s1026" style="position:absolute;margin-left:-35.25pt;margin-top:-.7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r>
      <w:rPr>
        <w:noProof/>
        <w:color w:val="FFFFFF" w:themeColor="background1"/>
        <w:lang w:eastAsia="en-US"/>
      </w:rPr>
      <w:drawing>
        <wp:inline distT="0" distB="0" distL="0" distR="0" wp14:anchorId="5A02DA67" wp14:editId="1E7FB728">
          <wp:extent cx="2172903" cy="1104558"/>
          <wp:effectExtent l="0" t="0" r="0" b="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5152" cy="1120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1A12"/>
    <w:rsid w:val="00692BD2"/>
    <w:rsid w:val="006C7B3F"/>
    <w:rsid w:val="006E5B0F"/>
    <w:rsid w:val="00756FB6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64995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B13E49"/>
    <w:rsid w:val="00C474D4"/>
    <w:rsid w:val="00E17438"/>
    <w:rsid w:val="00E33012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2019-09-23T16:38:00Z</dcterms:created>
  <dcterms:modified xsi:type="dcterms:W3CDTF">2020-09-24T20:29:00Z</dcterms:modified>
</cp:coreProperties>
</file>