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3E0F2173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CAB2DC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" fillcolor="#e87000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7777777" w:rsidR="00756FB6" w:rsidRPr="00756FB6" w:rsidRDefault="00756FB6" w:rsidP="00756FB6">
      <w:pPr>
        <w:jc w:val="center"/>
      </w:pPr>
    </w:p>
    <w:sectPr w:rsidR="00756FB6" w:rsidRPr="00756FB6" w:rsidSect="00C4206D">
      <w:headerReference w:type="default" r:id="rId8"/>
      <w:footerReference w:type="default" r:id="rId9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C5275" w14:textId="77777777" w:rsidR="00D71BE7" w:rsidRDefault="00D71BE7" w:rsidP="005F5D5F">
      <w:pPr>
        <w:spacing w:after="0" w:line="240" w:lineRule="auto"/>
      </w:pPr>
      <w:r>
        <w:separator/>
      </w:r>
    </w:p>
  </w:endnote>
  <w:endnote w:type="continuationSeparator" w:id="0">
    <w:p w14:paraId="0271F381" w14:textId="77777777" w:rsidR="00D71BE7" w:rsidRDefault="00D71BE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25A7856B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B858A1">
      <w:rPr>
        <w:b/>
        <w:bCs/>
        <w:color w:val="EA6E00"/>
        <w:sz w:val="20"/>
        <w:szCs w:val="20"/>
      </w:rPr>
      <w:t xml:space="preserve">The Children’s Guild </w:t>
    </w:r>
    <w:r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44A71" w14:textId="77777777" w:rsidR="00D71BE7" w:rsidRDefault="00D71BE7" w:rsidP="005F5D5F">
      <w:pPr>
        <w:spacing w:after="0" w:line="240" w:lineRule="auto"/>
      </w:pPr>
      <w:r>
        <w:separator/>
      </w:r>
    </w:p>
  </w:footnote>
  <w:footnote w:type="continuationSeparator" w:id="0">
    <w:p w14:paraId="6BCA271B" w14:textId="77777777" w:rsidR="00D71BE7" w:rsidRDefault="00D71BE7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78FA0" w14:textId="66ABB107" w:rsidR="00544D62" w:rsidRDefault="00544D62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FFD890" wp14:editId="1C60168F">
              <wp:simplePos x="0" y="0"/>
              <wp:positionH relativeFrom="column">
                <wp:posOffset>-448056</wp:posOffset>
              </wp:positionH>
              <wp:positionV relativeFrom="paragraph">
                <wp:posOffset>0</wp:posOffset>
              </wp:positionV>
              <wp:extent cx="5351145" cy="996696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145" cy="996696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222F8B" id="Rectangle 1" o:spid="_x0000_s1026" style="position:absolute;margin-left:-35.3pt;margin-top:0;width:421.35pt;height:7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</w:p>
  <w:p w14:paraId="269FF5E9" w14:textId="37D44D71" w:rsidR="00544D62" w:rsidRDefault="00544D62" w:rsidP="00426F5A">
    <w:pPr>
      <w:pStyle w:val="Header"/>
      <w:tabs>
        <w:tab w:val="left" w:pos="6210"/>
      </w:tabs>
      <w:jc w:val="right"/>
    </w:pPr>
  </w:p>
  <w:p w14:paraId="2EBA7C37" w14:textId="7DB820DE" w:rsidR="001B605E" w:rsidRDefault="00544D62" w:rsidP="00426F5A">
    <w:pPr>
      <w:pStyle w:val="Header"/>
      <w:tabs>
        <w:tab w:val="left" w:pos="6210"/>
      </w:tabs>
      <w:jc w:val="right"/>
    </w:pPr>
    <w:r>
      <w:rPr>
        <w:noProof/>
      </w:rPr>
      <w:drawing>
        <wp:inline distT="0" distB="0" distL="0" distR="0" wp14:anchorId="1BD1E142" wp14:editId="5DBB5726">
          <wp:extent cx="2753834" cy="457200"/>
          <wp:effectExtent l="0" t="0" r="2540" b="0"/>
          <wp:docPr id="2" name="Picture 2" descr="A picture containing text, tablewar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i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5726" cy="46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2AFBB2" w14:textId="77777777" w:rsidR="00544D62" w:rsidRDefault="00544D62" w:rsidP="00426F5A">
    <w:pPr>
      <w:pStyle w:val="Header"/>
      <w:tabs>
        <w:tab w:val="left" w:pos="62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84DF3"/>
    <w:rsid w:val="003B6A17"/>
    <w:rsid w:val="00411532"/>
    <w:rsid w:val="00426F5A"/>
    <w:rsid w:val="004C750A"/>
    <w:rsid w:val="005222EE"/>
    <w:rsid w:val="00541BB3"/>
    <w:rsid w:val="00544732"/>
    <w:rsid w:val="00544D62"/>
    <w:rsid w:val="005C61E4"/>
    <w:rsid w:val="005F5D5F"/>
    <w:rsid w:val="006403A5"/>
    <w:rsid w:val="0065565A"/>
    <w:rsid w:val="00665EA1"/>
    <w:rsid w:val="00692BD2"/>
    <w:rsid w:val="006C7B3F"/>
    <w:rsid w:val="006E5B0F"/>
    <w:rsid w:val="00756FB6"/>
    <w:rsid w:val="0079199F"/>
    <w:rsid w:val="007B5354"/>
    <w:rsid w:val="00837654"/>
    <w:rsid w:val="00851365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58A1"/>
    <w:rsid w:val="00B86D9C"/>
    <w:rsid w:val="00BB496B"/>
    <w:rsid w:val="00BC6ED1"/>
    <w:rsid w:val="00BF072E"/>
    <w:rsid w:val="00C4206D"/>
    <w:rsid w:val="00C57F20"/>
    <w:rsid w:val="00C63BA3"/>
    <w:rsid w:val="00D16845"/>
    <w:rsid w:val="00D56FBE"/>
    <w:rsid w:val="00D61FB1"/>
    <w:rsid w:val="00D64ACE"/>
    <w:rsid w:val="00D71BE7"/>
    <w:rsid w:val="00D751DD"/>
    <w:rsid w:val="00E3564F"/>
    <w:rsid w:val="00EA4D2A"/>
    <w:rsid w:val="00EA6F00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518BF"/>
    <w:rsid w:val="00192DEC"/>
    <w:rsid w:val="002471B3"/>
    <w:rsid w:val="00492D5D"/>
    <w:rsid w:val="006C6DEC"/>
    <w:rsid w:val="00B13E49"/>
    <w:rsid w:val="00C474D4"/>
    <w:rsid w:val="00E17438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2020-12-16T18:59:00Z</dcterms:created>
  <dcterms:modified xsi:type="dcterms:W3CDTF">2020-12-16T18:59:00Z</dcterms:modified>
</cp:coreProperties>
</file>