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CEED6" w14:textId="1E30DF19" w:rsidR="005C61E4" w:rsidRDefault="00D64ACE" w:rsidP="00426F5A">
      <w:r>
        <w:rPr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77777777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64836" wp14:editId="05301AA0">
                <wp:simplePos x="0" y="0"/>
                <wp:positionH relativeFrom="column">
                  <wp:posOffset>4345806</wp:posOffset>
                </wp:positionH>
                <wp:positionV relativeFrom="paragraph">
                  <wp:posOffset>173322</wp:posOffset>
                </wp:positionV>
                <wp:extent cx="45719" cy="4032985"/>
                <wp:effectExtent l="0" t="0" r="5715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32985"/>
                        </a:xfrm>
                        <a:prstGeom prst="rect">
                          <a:avLst/>
                        </a:prstGeom>
                        <a:solidFill>
                          <a:srgbClr val="E8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D112E" id="Rectangle 7" o:spid="_x0000_s1026" style="position:absolute;margin-left:342.2pt;margin-top:13.65pt;width:3.6pt;height:3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" fillcolor="#e87000" stroked="f" strokeweight="1.5pt">
                <v:stroke endcap="round"/>
              </v:rect>
            </w:pict>
          </mc:Fallback>
        </mc:AlternateContent>
      </w:r>
      <w:r w:rsidR="00C4206D"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1292AD99">
                <wp:simplePos x="0" y="0"/>
                <wp:positionH relativeFrom="column">
                  <wp:posOffset>4528185</wp:posOffset>
                </wp:positionH>
                <wp:positionV relativeFrom="paragraph">
                  <wp:posOffset>95885</wp:posOffset>
                </wp:positionV>
                <wp:extent cx="2331720" cy="4416552"/>
                <wp:effectExtent l="0" t="0" r="5080" b="31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416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  <w:r w:rsidRPr="00F66C26">
                              <w:rPr>
                                <w:b/>
                                <w:bCs/>
                                <w:color w:val="E87000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  <w:r w:rsidRPr="00F66C26">
                              <w:rPr>
                                <w:b/>
                                <w:bCs/>
                                <w:color w:val="E87000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7.55pt;width:183.6pt;height:347.75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" fillcolor="white [3201]" stroked="f" strokeweight=".5pt">
                <v:textbox>
                  <w:txbxContent>
                    <w:p w14:paraId="6D9F9CF9" w14:textId="74730423" w:rsidR="00C4206D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  <w:r w:rsidRPr="00F66C26">
                        <w:rPr>
                          <w:b/>
                          <w:bCs/>
                          <w:color w:val="E87000"/>
                        </w:rPr>
                        <w:t>Key event info or sidebar text</w:t>
                      </w:r>
                    </w:p>
                    <w:p w14:paraId="76BD3BC7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30353615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  <w:r w:rsidRPr="00F66C26">
                        <w:rPr>
                          <w:b/>
                          <w:bCs/>
                          <w:color w:val="E87000"/>
                        </w:rPr>
                        <w:t>Key event info or sidebar text</w:t>
                      </w:r>
                    </w:p>
                    <w:p w14:paraId="04689322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47FF8244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510D09AE" w:rsidR="0065565A" w:rsidRPr="003653CE" w:rsidRDefault="00EF7A28" w:rsidP="003653CE">
      <w:pPr>
        <w:pStyle w:val="Title"/>
      </w:pPr>
      <w:r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Content>
        <w:p w14:paraId="3F584EC8" w14:textId="77777777" w:rsidR="00C4206D" w:rsidRPr="00692BD2" w:rsidRDefault="00C4206D" w:rsidP="00692BD2">
          <w:pPr>
            <w:pStyle w:val="Heading1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692BD2">
            <w:t>Event Description Heading</w:t>
          </w:r>
        </w:p>
      </w:sdtContent>
    </w:sdt>
    <w:p w14:paraId="5B2FF0EC" w14:textId="08631B38" w:rsidR="00C4206D" w:rsidRP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sectPr w:rsidR="00C4206D" w:rsidRPr="00C4206D" w:rsidSect="00C4206D">
      <w:headerReference w:type="default" r:id="rId8"/>
      <w:footerReference w:type="default" r:id="rId9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B023F" w14:textId="77777777" w:rsidR="0037233D" w:rsidRDefault="0037233D" w:rsidP="005F5D5F">
      <w:pPr>
        <w:spacing w:after="0" w:line="240" w:lineRule="auto"/>
      </w:pPr>
      <w:r>
        <w:separator/>
      </w:r>
    </w:p>
  </w:endnote>
  <w:endnote w:type="continuationSeparator" w:id="0">
    <w:p w14:paraId="01A00247" w14:textId="77777777" w:rsidR="0037233D" w:rsidRDefault="0037233D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64717" w14:textId="2953DE75" w:rsidR="0065565A" w:rsidRPr="0065565A" w:rsidRDefault="0065565A" w:rsidP="0065565A">
    <w:pPr>
      <w:pStyle w:val="Footer"/>
      <w:jc w:val="center"/>
      <w:rPr>
        <w:color w:val="1A51A4"/>
        <w:sz w:val="20"/>
        <w:szCs w:val="20"/>
      </w:rPr>
    </w:pPr>
    <w:r w:rsidRPr="0065565A">
      <w:rPr>
        <w:b/>
        <w:bCs/>
        <w:color w:val="1A51A4"/>
        <w:sz w:val="20"/>
        <w:szCs w:val="20"/>
      </w:rPr>
      <w:t>The Children’s Guild Alliance</w:t>
    </w:r>
    <w:r w:rsidRPr="0065565A">
      <w:rPr>
        <w:color w:val="1A51A4"/>
        <w:sz w:val="20"/>
        <w:szCs w:val="20"/>
      </w:rPr>
      <w:t xml:space="preserve"> • 6802 McClean Blvd., Baltimore, MD 21234 • 410.444.3800 • Childrensguild.org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03970" w14:textId="77777777" w:rsidR="0037233D" w:rsidRDefault="0037233D" w:rsidP="005F5D5F">
      <w:pPr>
        <w:spacing w:after="0" w:line="240" w:lineRule="auto"/>
      </w:pPr>
      <w:r>
        <w:separator/>
      </w:r>
    </w:p>
  </w:footnote>
  <w:footnote w:type="continuationSeparator" w:id="0">
    <w:p w14:paraId="4B217F32" w14:textId="77777777" w:rsidR="0037233D" w:rsidRDefault="0037233D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A7C37" w14:textId="0C1EBB30" w:rsidR="001B605E" w:rsidRDefault="00426F5A" w:rsidP="00426F5A">
    <w:pPr>
      <w:pStyle w:val="Header"/>
      <w:tabs>
        <w:tab w:val="left" w:pos="6210"/>
      </w:tabs>
      <w:jc w:val="right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1EC72391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5351647" cy="914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1647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1A51A4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C24FA60" id="Rectangle 1" o:spid="_x0000_s1026" style="position:absolute;margin-left:-35.25pt;margin-top:-.75pt;width:421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" fillcolor="#1a51a4" stroked="f" strokeweight="1.5pt">
              <v:fill color2="white [3212]" angle="90" colors="0 #1a51a4;1311f #1a51a4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Pr="00AA4794">
      <w:rPr>
        <w:noProof/>
        <w:lang w:eastAsia="en-US"/>
      </w:rPr>
      <w:drawing>
        <wp:inline distT="0" distB="0" distL="0" distR="0" wp14:anchorId="194286D9" wp14:editId="7C149BBD">
          <wp:extent cx="1879600" cy="1108965"/>
          <wp:effectExtent l="0" t="0" r="0" b="0"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cell phon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0972" cy="1127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2BD2"/>
    <w:rsid w:val="006C7B3F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3450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C4206D"/>
    <w:rsid w:val="00C57F20"/>
    <w:rsid w:val="00D16845"/>
    <w:rsid w:val="00D56FBE"/>
    <w:rsid w:val="00D61FB1"/>
    <w:rsid w:val="00D64ACE"/>
    <w:rsid w:val="00D751DD"/>
    <w:rsid w:val="00E3564F"/>
    <w:rsid w:val="00EA4D2A"/>
    <w:rsid w:val="00EC1838"/>
    <w:rsid w:val="00EF7A28"/>
    <w:rsid w:val="00F2548A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  <w:rsid w:val="00692BD2"/>
    <w:rPr>
      <w:rFonts w:ascii="Century Gothic" w:hAnsi="Century Gothic"/>
      <w:b w:val="0"/>
      <w:i w:val="0"/>
      <w:sz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000000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C4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53B87D5EE9934C97BE47DC1FEFA1F9">
    <w:name w:val="DE53B87D5EE9934C97BE47DC1FEFA1F9"/>
  </w:style>
  <w:style w:type="paragraph" w:customStyle="1" w:styleId="C087594C05036141838938FB46E2297E">
    <w:name w:val="C087594C05036141838938FB46E2297E"/>
  </w:style>
  <w:style w:type="paragraph" w:customStyle="1" w:styleId="FCA768247F370346BCC9C5FB35099186">
    <w:name w:val="FCA768247F370346BCC9C5FB35099186"/>
  </w:style>
  <w:style w:type="paragraph" w:customStyle="1" w:styleId="D1B1B983AF86DA469B65CF0C8DF24ED9">
    <w:name w:val="D1B1B983AF86DA469B65CF0C8DF24ED9"/>
  </w:style>
  <w:style w:type="paragraph" w:customStyle="1" w:styleId="A71B7B312C63AC4883ECDD55DF61AEBE">
    <w:name w:val="A71B7B312C63AC4883ECDD55DF61AEBE"/>
  </w:style>
  <w:style w:type="paragraph" w:customStyle="1" w:styleId="4238E127E18F6B4C9E9348BCEF2AC8B6">
    <w:name w:val="4238E127E18F6B4C9E9348BCEF2AC8B6"/>
  </w:style>
  <w:style w:type="paragraph" w:customStyle="1" w:styleId="D15D01D9FEA96440B008860B86FC5517">
    <w:name w:val="D15D01D9FEA96440B008860B86FC5517"/>
  </w:style>
  <w:style w:type="paragraph" w:customStyle="1" w:styleId="4655B7FB4E374F4BACCCDEE3D44B5550">
    <w:name w:val="4655B7FB4E374F4BACCCDEE3D44B5550"/>
  </w:style>
  <w:style w:type="paragraph" w:customStyle="1" w:styleId="2B90C518053DAB41B4C4464314C0FD49">
    <w:name w:val="2B90C518053DAB41B4C4464314C0FD49"/>
  </w:style>
  <w:style w:type="paragraph" w:customStyle="1" w:styleId="C052EBF290C8224B875989AA8CDA3789">
    <w:name w:val="C052EBF290C8224B875989AA8CDA3789"/>
  </w:style>
  <w:style w:type="paragraph" w:customStyle="1" w:styleId="03BF5D5E26B92F4FA06D829E5E9FD44C">
    <w:name w:val="03BF5D5E26B92F4FA06D829E5E9FD44C"/>
  </w:style>
  <w:style w:type="paragraph" w:customStyle="1" w:styleId="50D88D6185E82A499E55173186AAD7C7">
    <w:name w:val="50D88D6185E82A499E55173186AAD7C7"/>
  </w:style>
  <w:style w:type="paragraph" w:customStyle="1" w:styleId="E647D64C9501DF46A887B9AA1FB97812">
    <w:name w:val="E647D64C9501DF46A887B9AA1FB97812"/>
  </w:style>
  <w:style w:type="paragraph" w:customStyle="1" w:styleId="07F5F4361F510F46830D6E664C4F9B36">
    <w:name w:val="07F5F4361F510F46830D6E664C4F9B36"/>
  </w:style>
  <w:style w:type="paragraph" w:customStyle="1" w:styleId="837F910B6CD88D459B1AB2425CCA087E">
    <w:name w:val="837F910B6CD88D459B1AB2425CCA087E"/>
  </w:style>
  <w:style w:type="paragraph" w:customStyle="1" w:styleId="14BB2E54E0D2E64E888527990AF88920">
    <w:name w:val="14BB2E54E0D2E64E888527990AF88920"/>
  </w:style>
  <w:style w:type="paragraph" w:customStyle="1" w:styleId="4BAFDE54923B694DBC2F093085098B01">
    <w:name w:val="4BAFDE54923B694DBC2F093085098B01"/>
  </w:style>
  <w:style w:type="paragraph" w:customStyle="1" w:styleId="5BDAFA82D9E2BA4CBCBAF9086BB664C5">
    <w:name w:val="5BDAFA82D9E2BA4CBCBAF9086BB664C5"/>
  </w:style>
  <w:style w:type="paragraph" w:customStyle="1" w:styleId="3E54F49BC74B1748982EB503FC87EB05">
    <w:name w:val="3E54F49BC74B1748982EB503FC87EB05"/>
    <w:rsid w:val="002471B3"/>
  </w:style>
  <w:style w:type="paragraph" w:customStyle="1" w:styleId="7CBF893A19C4974DB1B4D4799F5B2F35">
    <w:name w:val="7CBF893A19C4974DB1B4D4799F5B2F35"/>
    <w:rsid w:val="002471B3"/>
  </w:style>
  <w:style w:type="paragraph" w:customStyle="1" w:styleId="529267ABC0EEA24386869733F5C4FFCC">
    <w:name w:val="529267ABC0EEA24386869733F5C4FFCC"/>
    <w:rsid w:val="002471B3"/>
  </w:style>
  <w:style w:type="paragraph" w:customStyle="1" w:styleId="D2519365CD2F914A9CF8B197D9B7A1EA">
    <w:name w:val="D2519365CD2F914A9CF8B197D9B7A1EA"/>
    <w:rsid w:val="002471B3"/>
  </w:style>
  <w:style w:type="paragraph" w:customStyle="1" w:styleId="339EF3D1F2A62F47979611463D8ABC24">
    <w:name w:val="339EF3D1F2A62F47979611463D8ABC24"/>
    <w:rsid w:val="00192DEC"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2019-09-23T16:38:00Z</dcterms:created>
  <dcterms:modified xsi:type="dcterms:W3CDTF">2020-09-15T15:32:00Z</dcterms:modified>
</cp:coreProperties>
</file>